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FF5D8" w14:textId="77777777" w:rsidR="003057C1" w:rsidRPr="006A14DA" w:rsidRDefault="006A14DA" w:rsidP="006A14DA">
      <w:pPr>
        <w:pStyle w:val="Address"/>
        <w:ind w:right="-270"/>
        <w:rPr>
          <w:color w:val="auto"/>
          <w:sz w:val="72"/>
        </w:rPr>
      </w:pPr>
      <w:r w:rsidRPr="006A14DA">
        <w:rPr>
          <w:rStyle w:val="TitleChar"/>
          <w:color w:val="auto"/>
          <w:sz w:val="72"/>
        </w:rPr>
        <w:t xml:space="preserve">regions bank </w:t>
      </w:r>
      <w:r w:rsidR="004044EF" w:rsidRPr="006A14DA">
        <w:rPr>
          <w:rStyle w:val="TitleChar"/>
          <w:color w:val="auto"/>
          <w:sz w:val="72"/>
        </w:rPr>
        <w:t>building</w:t>
      </w:r>
      <w:r>
        <w:rPr>
          <w:color w:val="auto"/>
          <w:sz w:val="72"/>
        </w:rPr>
        <w:br/>
      </w:r>
      <w:r w:rsidR="004044EF">
        <w:t>5401 S. Kirkman Road, Orlando, FL 32819</w:t>
      </w:r>
    </w:p>
    <w:p w14:paraId="30574DD7" w14:textId="14D6ABD2" w:rsidR="003057C1" w:rsidRPr="002C76B5" w:rsidRDefault="00EC3E12" w:rsidP="003057C1">
      <w:pPr>
        <w:rPr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bookmarkStart w:id="0" w:name="_Hlk479335704"/>
      <w:bookmarkEnd w:id="0"/>
      <w:r w:rsidRPr="002C76B5">
        <w:rPr>
          <w:noProof/>
          <w:lang w:eastAsia="en-US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2266AF" wp14:editId="35C9FFEC">
                <wp:simplePos x="0" y="0"/>
                <wp:positionH relativeFrom="column">
                  <wp:posOffset>4514850</wp:posOffset>
                </wp:positionH>
                <wp:positionV relativeFrom="paragraph">
                  <wp:posOffset>928370</wp:posOffset>
                </wp:positionV>
                <wp:extent cx="2374900" cy="2089150"/>
                <wp:effectExtent l="0" t="0" r="0" b="6350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2089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2ED9AB" w14:textId="77777777" w:rsidR="00B72062" w:rsidRPr="00DE0FBA" w:rsidRDefault="00B72062" w:rsidP="00B72062">
                            <w:pPr>
                              <w:pStyle w:val="Heading1"/>
                              <w:spacing w:after="0" w:line="276" w:lineRule="auto"/>
                              <w:rPr>
                                <w:rFonts w:asciiTheme="minorHAnsi" w:hAnsiTheme="minorHAnsi"/>
                                <w:color w:val="7F7F7F" w:themeColor="text1" w:themeTint="80"/>
                                <w:sz w:val="28"/>
                              </w:rPr>
                            </w:pPr>
                            <w:r w:rsidRPr="00700393">
                              <w:rPr>
                                <w:sz w:val="44"/>
                              </w:rPr>
                              <w:t>FOR LEASE</w:t>
                            </w:r>
                            <w:r>
                              <w:br/>
                            </w:r>
                            <w:bookmarkStart w:id="1" w:name="_Hlk479334123"/>
                            <w:r w:rsidRPr="00700393">
                              <w:rPr>
                                <w:rFonts w:asciiTheme="minorHAnsi" w:hAnsiTheme="minorHAnsi"/>
                                <w:b w:val="0"/>
                                <w:color w:val="7F7F7F" w:themeColor="text1" w:themeTint="80"/>
                                <w:sz w:val="24"/>
                                <w:u w:val="single"/>
                              </w:rPr>
                              <w:t>Specifications</w:t>
                            </w:r>
                            <w:r w:rsidRPr="00700393">
                              <w:rPr>
                                <w:rFonts w:asciiTheme="minorHAnsi" w:hAnsiTheme="minorHAnsi"/>
                                <w:b w:val="0"/>
                                <w:color w:val="7F7F7F" w:themeColor="text1" w:themeTint="80"/>
                                <w:sz w:val="24"/>
                              </w:rPr>
                              <w:t>:</w:t>
                            </w:r>
                            <w:bookmarkEnd w:id="1"/>
                          </w:p>
                          <w:p w14:paraId="68616357" w14:textId="77777777" w:rsidR="00B72062" w:rsidRDefault="00B72062" w:rsidP="00B72062">
                            <w:pPr>
                              <w:pStyle w:val="ListBullet"/>
                              <w:spacing w:after="0" w:line="276" w:lineRule="auto"/>
                            </w:pPr>
                            <w:r>
                              <w:t>92,781± SF.</w:t>
                            </w:r>
                          </w:p>
                          <w:p w14:paraId="7B2CE1DC" w14:textId="77777777" w:rsidR="00B72062" w:rsidRDefault="00B72062" w:rsidP="00B72062">
                            <w:pPr>
                              <w:pStyle w:val="ListBullet"/>
                              <w:spacing w:after="0" w:line="276" w:lineRule="auto"/>
                            </w:pPr>
                            <w:r>
                              <w:t>7 Floors</w:t>
                            </w:r>
                          </w:p>
                          <w:p w14:paraId="03E1AC49" w14:textId="77777777" w:rsidR="00B72062" w:rsidRDefault="00B72062" w:rsidP="00EC3E12">
                            <w:pPr>
                              <w:pStyle w:val="ListBullet"/>
                              <w:spacing w:after="0" w:line="276" w:lineRule="auto"/>
                            </w:pPr>
                            <w:r>
                              <w:t>Parking Ratio: 3.1/1,000 RSF.</w:t>
                            </w:r>
                          </w:p>
                          <w:p w14:paraId="039B2DA3" w14:textId="42882C87" w:rsidR="00EC3E12" w:rsidRDefault="00EC3E12" w:rsidP="00EC3E12">
                            <w:pPr>
                              <w:pStyle w:val="ListBullet"/>
                              <w:spacing w:after="0" w:line="240" w:lineRule="auto"/>
                            </w:pPr>
                            <w:r w:rsidRPr="00EC3E12">
                              <w:rPr>
                                <w:color w:val="auto"/>
                              </w:rPr>
                              <w:t>ATTRACTIVE LEASE RATES: $2</w:t>
                            </w:r>
                            <w:r w:rsidR="00A35C97">
                              <w:rPr>
                                <w:color w:val="auto"/>
                              </w:rPr>
                              <w:t>9.00</w:t>
                            </w:r>
                            <w:r w:rsidRPr="00EC3E12">
                              <w:rPr>
                                <w:color w:val="auto"/>
                              </w:rPr>
                              <w:t>/RSF. FULL SERVICE</w:t>
                            </w:r>
                          </w:p>
                          <w:p w14:paraId="733273C5" w14:textId="77777777" w:rsidR="00EF2DAF" w:rsidRPr="00EF2DAF" w:rsidRDefault="00EF2DAF" w:rsidP="00EC3E12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spacing w:after="0" w:line="480" w:lineRule="auto"/>
                              <w:ind w:left="1440"/>
                              <w:rPr>
                                <w:b/>
                                <w:sz w:val="28"/>
                              </w:rPr>
                            </w:pPr>
                            <w:r>
                              <w:t xml:space="preserve">                               </w:t>
                            </w:r>
                            <w:r w:rsidR="00EC3E12">
                              <w:br/>
                            </w:r>
                            <w:r>
                              <w:t xml:space="preserve"> </w:t>
                            </w:r>
                            <w:r w:rsidRPr="00EC3E12">
                              <w:rPr>
                                <w:b/>
                                <w:sz w:val="32"/>
                              </w:rPr>
                              <w:t>ON - SITE</w:t>
                            </w:r>
                          </w:p>
                          <w:p w14:paraId="71903730" w14:textId="77777777" w:rsidR="00B72062" w:rsidRDefault="00B720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266AF" id="_x0000_t202" coordsize="21600,21600" o:spt="202" path="m,l,21600r21600,l21600,xe">
                <v:stroke joinstyle="miter"/>
                <v:path gradientshapeok="t" o:connecttype="rect"/>
              </v:shapetype>
              <v:shape id="Text Box 212" o:spid="_x0000_s1026" type="#_x0000_t202" style="position:absolute;margin-left:355.5pt;margin-top:73.1pt;width:187pt;height:16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" filled="f" stroked="f" strokeweight=".5pt">
                <v:textbox>
                  <w:txbxContent>
                    <w:p w14:paraId="682ED9AB" w14:textId="77777777" w:rsidR="00B72062" w:rsidRPr="00DE0FBA" w:rsidRDefault="00B72062" w:rsidP="00B72062">
                      <w:pPr>
                        <w:pStyle w:val="Heading1"/>
                        <w:spacing w:after="0" w:line="276" w:lineRule="auto"/>
                        <w:rPr>
                          <w:rFonts w:asciiTheme="minorHAnsi" w:hAnsiTheme="minorHAnsi"/>
                          <w:color w:val="7F7F7F" w:themeColor="text1" w:themeTint="80"/>
                          <w:sz w:val="28"/>
                        </w:rPr>
                      </w:pPr>
                      <w:r w:rsidRPr="00700393">
                        <w:rPr>
                          <w:sz w:val="44"/>
                        </w:rPr>
                        <w:t>FOR LEASE</w:t>
                      </w:r>
                      <w:r>
                        <w:br/>
                      </w:r>
                      <w:bookmarkStart w:id="2" w:name="_Hlk479334123"/>
                      <w:r w:rsidRPr="00700393">
                        <w:rPr>
                          <w:rFonts w:asciiTheme="minorHAnsi" w:hAnsiTheme="minorHAnsi"/>
                          <w:b w:val="0"/>
                          <w:color w:val="7F7F7F" w:themeColor="text1" w:themeTint="80"/>
                          <w:sz w:val="24"/>
                          <w:u w:val="single"/>
                        </w:rPr>
                        <w:t>Specifications</w:t>
                      </w:r>
                      <w:r w:rsidRPr="00700393">
                        <w:rPr>
                          <w:rFonts w:asciiTheme="minorHAnsi" w:hAnsiTheme="minorHAnsi"/>
                          <w:b w:val="0"/>
                          <w:color w:val="7F7F7F" w:themeColor="text1" w:themeTint="80"/>
                          <w:sz w:val="24"/>
                        </w:rPr>
                        <w:t>:</w:t>
                      </w:r>
                      <w:bookmarkEnd w:id="2"/>
                    </w:p>
                    <w:p w14:paraId="68616357" w14:textId="77777777" w:rsidR="00B72062" w:rsidRDefault="00B72062" w:rsidP="00B72062">
                      <w:pPr>
                        <w:pStyle w:val="ListBullet"/>
                        <w:spacing w:after="0" w:line="276" w:lineRule="auto"/>
                      </w:pPr>
                      <w:r>
                        <w:t>92,781± SF.</w:t>
                      </w:r>
                    </w:p>
                    <w:p w14:paraId="7B2CE1DC" w14:textId="77777777" w:rsidR="00B72062" w:rsidRDefault="00B72062" w:rsidP="00B72062">
                      <w:pPr>
                        <w:pStyle w:val="ListBullet"/>
                        <w:spacing w:after="0" w:line="276" w:lineRule="auto"/>
                      </w:pPr>
                      <w:r>
                        <w:t>7 Floors</w:t>
                      </w:r>
                    </w:p>
                    <w:p w14:paraId="03E1AC49" w14:textId="77777777" w:rsidR="00B72062" w:rsidRDefault="00B72062" w:rsidP="00EC3E12">
                      <w:pPr>
                        <w:pStyle w:val="ListBullet"/>
                        <w:spacing w:after="0" w:line="276" w:lineRule="auto"/>
                      </w:pPr>
                      <w:r>
                        <w:t>Parking Ratio: 3.1/1,000 RSF.</w:t>
                      </w:r>
                    </w:p>
                    <w:p w14:paraId="039B2DA3" w14:textId="42882C87" w:rsidR="00EC3E12" w:rsidRDefault="00EC3E12" w:rsidP="00EC3E12">
                      <w:pPr>
                        <w:pStyle w:val="ListBullet"/>
                        <w:spacing w:after="0" w:line="240" w:lineRule="auto"/>
                      </w:pPr>
                      <w:r w:rsidRPr="00EC3E12">
                        <w:rPr>
                          <w:color w:val="auto"/>
                        </w:rPr>
                        <w:t>ATTRACTIVE LEASE RATES: $2</w:t>
                      </w:r>
                      <w:r w:rsidR="00A35C97">
                        <w:rPr>
                          <w:color w:val="auto"/>
                        </w:rPr>
                        <w:t>9.00</w:t>
                      </w:r>
                      <w:r w:rsidRPr="00EC3E12">
                        <w:rPr>
                          <w:color w:val="auto"/>
                        </w:rPr>
                        <w:t>/RSF. FULL SERVICE</w:t>
                      </w:r>
                    </w:p>
                    <w:p w14:paraId="733273C5" w14:textId="77777777" w:rsidR="00EF2DAF" w:rsidRPr="00EF2DAF" w:rsidRDefault="00EF2DAF" w:rsidP="00EC3E12">
                      <w:pPr>
                        <w:pStyle w:val="ListBullet"/>
                        <w:numPr>
                          <w:ilvl w:val="0"/>
                          <w:numId w:val="0"/>
                        </w:numPr>
                        <w:spacing w:after="0" w:line="480" w:lineRule="auto"/>
                        <w:ind w:left="1440"/>
                        <w:rPr>
                          <w:b/>
                          <w:sz w:val="28"/>
                        </w:rPr>
                      </w:pPr>
                      <w:r>
                        <w:t xml:space="preserve">                               </w:t>
                      </w:r>
                      <w:r w:rsidR="00EC3E12">
                        <w:br/>
                      </w:r>
                      <w:r>
                        <w:t xml:space="preserve"> </w:t>
                      </w:r>
                      <w:r w:rsidRPr="00EC3E12">
                        <w:rPr>
                          <w:b/>
                          <w:sz w:val="32"/>
                        </w:rPr>
                        <w:t>ON - SITE</w:t>
                      </w:r>
                    </w:p>
                    <w:p w14:paraId="71903730" w14:textId="77777777" w:rsidR="00B72062" w:rsidRDefault="00B72062"/>
                  </w:txbxContent>
                </v:textbox>
              </v:shape>
            </w:pict>
          </mc:Fallback>
        </mc:AlternateContent>
      </w:r>
      <w:r w:rsidRPr="002C76B5">
        <w:rPr>
          <w:noProof/>
          <w:lang w:eastAsia="en-US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6BCAFE" wp14:editId="3F5725F9">
                <wp:simplePos x="0" y="0"/>
                <wp:positionH relativeFrom="column">
                  <wp:posOffset>5598160</wp:posOffset>
                </wp:positionH>
                <wp:positionV relativeFrom="paragraph">
                  <wp:posOffset>2946400</wp:posOffset>
                </wp:positionV>
                <wp:extent cx="844550" cy="444500"/>
                <wp:effectExtent l="0" t="0" r="0" b="0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44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9503FD" w14:textId="77777777" w:rsidR="00B72062" w:rsidRDefault="00EF2DAF">
                            <w:r>
                              <w:t>PROPERTY               MANAGER</w:t>
                            </w:r>
                            <w:r>
                              <w:br/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BCAFE" id="Text Box 213" o:spid="_x0000_s1027" type="#_x0000_t202" style="position:absolute;margin-left:440.8pt;margin-top:232pt;width:66.5pt;height: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" filled="f" stroked="f" strokeweight=".5pt">
                <v:textbox>
                  <w:txbxContent>
                    <w:p w14:paraId="199503FD" w14:textId="77777777" w:rsidR="00B72062" w:rsidRDefault="00EF2DAF">
                      <w:r>
                        <w:t>PROPERTY               MANAGER</w:t>
                      </w:r>
                      <w:r>
                        <w:br/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Pr="002C76B5">
        <w:rPr>
          <w:noProof/>
          <w:lang w:eastAsia="en-US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drawing>
          <wp:anchor distT="0" distB="0" distL="114300" distR="114300" simplePos="0" relativeHeight="251678207" behindDoc="0" locked="0" layoutInCell="1" allowOverlap="1" wp14:anchorId="0D58A80A" wp14:editId="1D332E4C">
            <wp:simplePos x="0" y="0"/>
            <wp:positionH relativeFrom="column">
              <wp:posOffset>4933950</wp:posOffset>
            </wp:positionH>
            <wp:positionV relativeFrom="paragraph">
              <wp:posOffset>2832100</wp:posOffset>
            </wp:positionV>
            <wp:extent cx="584200" cy="584200"/>
            <wp:effectExtent l="0" t="0" r="6350" b="0"/>
            <wp:wrapSquare wrapText="bothSides"/>
            <wp:docPr id="209" name="Graphic 209" descr="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Download?provider=MicrosoftIcon&amp;fileName=Key.svg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3" w:name="_Hlk479331344"/>
      <w:bookmarkEnd w:id="3"/>
      <w:r w:rsidR="00C35FB1" w:rsidRPr="002C76B5">
        <w:rPr>
          <w:noProof/>
          <w:lang w:eastAsia="en-US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83E8F5" wp14:editId="128CE68F">
                <wp:simplePos x="0" y="0"/>
                <wp:positionH relativeFrom="column">
                  <wp:posOffset>749300</wp:posOffset>
                </wp:positionH>
                <wp:positionV relativeFrom="paragraph">
                  <wp:posOffset>3055620</wp:posOffset>
                </wp:positionV>
                <wp:extent cx="3067050" cy="260350"/>
                <wp:effectExtent l="0" t="0" r="0" b="6350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C6AE5A" w14:textId="77777777" w:rsidR="00C35FB1" w:rsidRDefault="00C35FB1">
                            <w:r>
                              <w:t>Strategically Located in Southwest/Tourist Corridor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3E8F5" id="Text Box 208" o:spid="_x0000_s1028" type="#_x0000_t202" style="position:absolute;margin-left:59pt;margin-top:240.6pt;width:241.5pt;height:2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" filled="f" stroked="f" strokeweight=".5pt">
                <v:textbox>
                  <w:txbxContent>
                    <w:p w14:paraId="55C6AE5A" w14:textId="77777777" w:rsidR="00C35FB1" w:rsidRDefault="00C35FB1">
                      <w:r>
                        <w:t>Strategically Located in Southwest/Tourist Corridor</w:t>
                      </w:r>
                    </w:p>
                  </w:txbxContent>
                </v:textbox>
              </v:shape>
            </w:pict>
          </mc:Fallback>
        </mc:AlternateContent>
      </w:r>
      <w:r w:rsidR="00F1488D" w:rsidRPr="002C76B5">
        <w:rPr>
          <w:noProof/>
          <w:lang w:eastAsia="en-US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drawing>
          <wp:inline distT="0" distB="0" distL="0" distR="0" wp14:anchorId="74E92900" wp14:editId="0A8A44C6">
            <wp:extent cx="4201467" cy="2793586"/>
            <wp:effectExtent l="152400" t="152400" r="370840" b="36893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Building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6471" cy="27969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051F9F0" w14:textId="14BB2E1F" w:rsidR="003057C1" w:rsidRPr="003057C1" w:rsidRDefault="0045256E" w:rsidP="003057C1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E51B53" wp14:editId="4695DD41">
                <wp:simplePos x="0" y="0"/>
                <wp:positionH relativeFrom="column">
                  <wp:posOffset>4848226</wp:posOffset>
                </wp:positionH>
                <wp:positionV relativeFrom="paragraph">
                  <wp:posOffset>987425</wp:posOffset>
                </wp:positionV>
                <wp:extent cx="685800" cy="800100"/>
                <wp:effectExtent l="0" t="0" r="19050" b="19050"/>
                <wp:wrapNone/>
                <wp:docPr id="1586563616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0B8F1A" w14:textId="624A2C63" w:rsidR="0045256E" w:rsidRDefault="0045256E"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5295CF05" wp14:editId="5122E9AF">
                                  <wp:extent cx="496570" cy="578015"/>
                                  <wp:effectExtent l="0" t="0" r="0" b="0"/>
                                  <wp:docPr id="839062255" name="Graphic 839062255" descr="Traffic co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5" name="Download?provider=MicrosoftIcon&amp;fileName=TrafficCone.sv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6570" cy="578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E51B53" id="Text Box 21" o:spid="_x0000_s1029" type="#_x0000_t202" style="position:absolute;margin-left:381.75pt;margin-top:77.75pt;width:54pt;height:63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KRJOQIAAIIEAAAOAAAAZHJzL2Uyb0RvYy54bWysVE1v2zAMvQ/YfxB0X+ykSZca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" fillcolor="white [3201]" strokeweight=".5pt">
                <v:textbox>
                  <w:txbxContent>
                    <w:p w14:paraId="110B8F1A" w14:textId="624A2C63" w:rsidR="0045256E" w:rsidRDefault="0045256E">
                      <w:r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5295CF05" wp14:editId="5122E9AF">
                            <wp:extent cx="496570" cy="578015"/>
                            <wp:effectExtent l="0" t="0" r="0" b="0"/>
                            <wp:docPr id="839062255" name="Graphic 839062255" descr="Traffic co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5" name="Download?provider=MicrosoftIcon&amp;fileName=TrafficCone.sv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6570" cy="578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8E2032" wp14:editId="04C56751">
                <wp:simplePos x="0" y="0"/>
                <wp:positionH relativeFrom="column">
                  <wp:posOffset>5705475</wp:posOffset>
                </wp:positionH>
                <wp:positionV relativeFrom="paragraph">
                  <wp:posOffset>939801</wp:posOffset>
                </wp:positionV>
                <wp:extent cx="1047750" cy="781050"/>
                <wp:effectExtent l="0" t="0" r="0" b="0"/>
                <wp:wrapNone/>
                <wp:docPr id="1905581667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08207B" w14:textId="77777777" w:rsidR="0045256E" w:rsidRDefault="0045256E" w:rsidP="0045256E">
                            <w:r>
                              <w:t>DAY PORTER &amp; NIGHTLY JANITORIAL SERVICE</w:t>
                            </w:r>
                          </w:p>
                          <w:p w14:paraId="1B703345" w14:textId="77777777" w:rsidR="0045256E" w:rsidRDefault="004525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E2032" id="Text Box 20" o:spid="_x0000_s1030" type="#_x0000_t202" style="position:absolute;margin-left:449.25pt;margin-top:74pt;width:82.5pt;height:6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" fillcolor="white [3201]" stroked="f" strokeweight=".5pt">
                <v:textbox>
                  <w:txbxContent>
                    <w:p w14:paraId="1308207B" w14:textId="77777777" w:rsidR="0045256E" w:rsidRDefault="0045256E" w:rsidP="0045256E">
                      <w:r>
                        <w:t>DAY PORTER &amp; NIGHTLY JANITORIAL SERVICE</w:t>
                      </w:r>
                    </w:p>
                    <w:p w14:paraId="1B703345" w14:textId="77777777" w:rsidR="0045256E" w:rsidRDefault="0045256E"/>
                  </w:txbxContent>
                </v:textbox>
              </v:shape>
            </w:pict>
          </mc:Fallback>
        </mc:AlternateContent>
      </w:r>
      <w:r w:rsidRPr="002C76B5">
        <w:rPr>
          <w:noProof/>
          <w14:textOutline w14:w="9525" w14:cap="rnd" w14:cmpd="sng" w14:algn="ctr">
            <w14:noFill/>
            <w14:prstDash w14:val="solid"/>
            <w14:bevel/>
          </w14:textOutline>
        </w:rPr>
        <w:drawing>
          <wp:inline distT="0" distB="0" distL="0" distR="0" wp14:anchorId="533852E9" wp14:editId="32D19860">
            <wp:extent cx="1898588" cy="1758865"/>
            <wp:effectExtent l="0" t="0" r="9525" b="0"/>
            <wp:docPr id="12394052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588" cy="175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="0031363E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D85A565" wp14:editId="39C259B0">
                <wp:simplePos x="0" y="0"/>
                <wp:positionH relativeFrom="column">
                  <wp:posOffset>171450</wp:posOffset>
                </wp:positionH>
                <wp:positionV relativeFrom="paragraph">
                  <wp:posOffset>6350</wp:posOffset>
                </wp:positionV>
                <wp:extent cx="1981200" cy="1685925"/>
                <wp:effectExtent l="0" t="0" r="0" b="9525"/>
                <wp:wrapSquare wrapText="bothSides"/>
                <wp:docPr id="19336298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1AC79" w14:textId="20A09386" w:rsidR="0031363E" w:rsidRPr="0045256E" w:rsidRDefault="0045256E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5256E">
                              <w:rPr>
                                <w:noProof/>
                              </w:rPr>
                              <w:drawing>
                                <wp:inline distT="0" distB="0" distL="0" distR="0" wp14:anchorId="4B483539" wp14:editId="4E975081">
                                  <wp:extent cx="1934327" cy="2072640"/>
                                  <wp:effectExtent l="6985" t="0" r="0" b="0"/>
                                  <wp:docPr id="1709407692" name="Picture 17094076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963725" cy="2104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softEdge rad="3175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5A565" id="Text Box 2" o:spid="_x0000_s1031" type="#_x0000_t202" style="position:absolute;margin-left:13.5pt;margin-top:.5pt;width:156pt;height:132.75pt;z-index:251688960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" stroked="f">
                <v:textbox>
                  <w:txbxContent>
                    <w:p w14:paraId="6801AC79" w14:textId="20A09386" w:rsidR="0031363E" w:rsidRPr="0045256E" w:rsidRDefault="0045256E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5256E">
                        <w:rPr>
                          <w:noProof/>
                        </w:rPr>
                        <w:drawing>
                          <wp:inline distT="0" distB="0" distL="0" distR="0" wp14:anchorId="4B483539" wp14:editId="4E975081">
                            <wp:extent cx="1934327" cy="2072640"/>
                            <wp:effectExtent l="6985" t="0" r="0" b="0"/>
                            <wp:docPr id="1709407692" name="Picture 17094076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1963725" cy="2104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softEdge rad="3175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3E12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2CEFC7" wp14:editId="59F79370">
                <wp:simplePos x="0" y="0"/>
                <wp:positionH relativeFrom="column">
                  <wp:posOffset>5601970</wp:posOffset>
                </wp:positionH>
                <wp:positionV relativeFrom="paragraph">
                  <wp:posOffset>244475</wp:posOffset>
                </wp:positionV>
                <wp:extent cx="984250" cy="521335"/>
                <wp:effectExtent l="0" t="0" r="0" b="0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250" cy="521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528547" w14:textId="77777777" w:rsidR="00EF2DAF" w:rsidRDefault="00EF2DAF">
                            <w:r>
                              <w:t>BUILDING ENGINEER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2CEFC7" id="Text Box 221" o:spid="_x0000_s1032" type="#_x0000_t202" style="position:absolute;margin-left:441.1pt;margin-top:19.25pt;width:77.5pt;height:41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" filled="f" stroked="f" strokeweight=".5pt">
                <v:textbox>
                  <w:txbxContent>
                    <w:p w14:paraId="37528547" w14:textId="77777777" w:rsidR="00EF2DAF" w:rsidRDefault="00EF2DAF">
                      <w:r>
                        <w:t>BUILDING ENGINEER</w:t>
                      </w:r>
                    </w:p>
                  </w:txbxContent>
                </v:textbox>
              </v:shape>
            </w:pict>
          </mc:Fallback>
        </mc:AlternateContent>
      </w:r>
      <w:r w:rsidR="00EC3E12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E009FB" wp14:editId="72EB90F0">
                <wp:simplePos x="0" y="0"/>
                <wp:positionH relativeFrom="column">
                  <wp:posOffset>4696460</wp:posOffset>
                </wp:positionH>
                <wp:positionV relativeFrom="paragraph">
                  <wp:posOffset>130175</wp:posOffset>
                </wp:positionV>
                <wp:extent cx="927100" cy="806450"/>
                <wp:effectExtent l="0" t="0" r="0" b="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806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B02BA0" w14:textId="77777777" w:rsidR="00EF2DAF" w:rsidRDefault="00EF2DAF"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33EFDB30" wp14:editId="13B87E08">
                                  <wp:extent cx="585216" cy="585216"/>
                                  <wp:effectExtent l="0" t="0" r="5715" b="5715"/>
                                  <wp:docPr id="220" name="Graphic 220" descr="Too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6" name="Download?provider=MicrosoftIcon&amp;fileName=Tools.sv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5216" cy="5852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E009FB" id="Text Box 215" o:spid="_x0000_s1033" type="#_x0000_t202" style="position:absolute;margin-left:369.8pt;margin-top:10.25pt;width:73pt;height:63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" filled="f" stroked="f" strokeweight=".5pt">
                <v:textbox>
                  <w:txbxContent>
                    <w:p w14:paraId="03B02BA0" w14:textId="77777777" w:rsidR="00EF2DAF" w:rsidRDefault="00EF2DAF">
                      <w:r>
                        <w:t xml:space="preserve">     </w:t>
                      </w:r>
                      <w:r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33EFDB30" wp14:editId="13B87E08">
                            <wp:extent cx="585216" cy="585216"/>
                            <wp:effectExtent l="0" t="0" r="5715" b="5715"/>
                            <wp:docPr id="220" name="Graphic 220" descr="Tool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6" name="Download?provider=MicrosoftIcon&amp;fileName=Tools.sv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1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5216" cy="5852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3EE34F2" w14:textId="2470A1D9" w:rsidR="003057C1" w:rsidRPr="003057C1" w:rsidRDefault="0045256E" w:rsidP="003057C1">
      <w:r w:rsidRPr="0045256E">
        <w:rPr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5A572BE" wp14:editId="0FFDD920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4464050" cy="1905000"/>
                <wp:effectExtent l="0" t="0" r="0" b="0"/>
                <wp:wrapSquare wrapText="bothSides"/>
                <wp:docPr id="1254962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0" cy="1905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2006E" w14:textId="77777777" w:rsidR="0045256E" w:rsidRPr="00700393" w:rsidRDefault="0045256E" w:rsidP="0045256E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spacing w:after="0" w:line="276" w:lineRule="auto"/>
                              <w:rPr>
                                <w:color w:val="7F7F7F" w:themeColor="text1" w:themeTint="80"/>
                                <w:sz w:val="24"/>
                                <w:u w:val="single"/>
                              </w:rPr>
                            </w:pPr>
                            <w:r w:rsidRPr="00700393">
                              <w:rPr>
                                <w:color w:val="7F7F7F" w:themeColor="text1" w:themeTint="80"/>
                                <w:sz w:val="24"/>
                                <w:u w:val="single"/>
                              </w:rPr>
                              <w:t>Amenities:</w:t>
                            </w:r>
                          </w:p>
                          <w:p w14:paraId="6DC75353" w14:textId="77777777" w:rsidR="0045256E" w:rsidRPr="00B72062" w:rsidRDefault="0045256E" w:rsidP="0045256E">
                            <w:pPr>
                              <w:pStyle w:val="ListBullet"/>
                              <w:spacing w:after="0" w:line="240" w:lineRule="auto"/>
                              <w:rPr>
                                <w:sz w:val="18"/>
                              </w:rPr>
                            </w:pPr>
                            <w:r w:rsidRPr="00B72062">
                              <w:rPr>
                                <w:sz w:val="18"/>
                              </w:rPr>
                              <w:t>Class A lobby with touch screen directory</w:t>
                            </w:r>
                            <w:r>
                              <w:rPr>
                                <w:sz w:val="18"/>
                              </w:rPr>
                              <w:br/>
                            </w:r>
                          </w:p>
                          <w:p w14:paraId="12D48F6A" w14:textId="77777777" w:rsidR="0045256E" w:rsidRPr="00B72062" w:rsidRDefault="0045256E" w:rsidP="0045256E">
                            <w:pPr>
                              <w:pStyle w:val="ListBullet"/>
                              <w:spacing w:after="0" w:line="240" w:lineRule="auto"/>
                              <w:rPr>
                                <w:sz w:val="18"/>
                              </w:rPr>
                            </w:pPr>
                            <w:r w:rsidRPr="00B72062">
                              <w:rPr>
                                <w:sz w:val="18"/>
                              </w:rPr>
                              <w:t>Easy access to I-4, the Florida Turnpike, John Young Parkway and the East/West Expressway</w:t>
                            </w:r>
                            <w:r>
                              <w:rPr>
                                <w:sz w:val="18"/>
                              </w:rPr>
                              <w:br/>
                            </w:r>
                          </w:p>
                          <w:p w14:paraId="7F8E9D83" w14:textId="77777777" w:rsidR="0045256E" w:rsidRPr="00B72062" w:rsidRDefault="0045256E" w:rsidP="0045256E">
                            <w:pPr>
                              <w:pStyle w:val="ListBullet"/>
                              <w:spacing w:after="0" w:line="240" w:lineRule="auto"/>
                              <w:rPr>
                                <w:sz w:val="18"/>
                              </w:rPr>
                            </w:pPr>
                            <w:r w:rsidRPr="00B72062">
                              <w:rPr>
                                <w:sz w:val="18"/>
                              </w:rPr>
                              <w:t xml:space="preserve">Close to Universal Studios and Island of Adventures, Restaurant row, and the Millenia mall. </w:t>
                            </w:r>
                            <w:r>
                              <w:rPr>
                                <w:sz w:val="18"/>
                              </w:rPr>
                              <w:br/>
                            </w:r>
                          </w:p>
                          <w:p w14:paraId="1D3D99C9" w14:textId="77777777" w:rsidR="0045256E" w:rsidRPr="00B72062" w:rsidRDefault="0045256E" w:rsidP="0045256E">
                            <w:pPr>
                              <w:pStyle w:val="ListBullet"/>
                              <w:spacing w:after="0" w:line="240" w:lineRule="auto"/>
                              <w:rPr>
                                <w:sz w:val="18"/>
                              </w:rPr>
                            </w:pPr>
                            <w:r w:rsidRPr="00B72062">
                              <w:rPr>
                                <w:sz w:val="18"/>
                              </w:rPr>
                              <w:t xml:space="preserve">Variety of hotels within </w:t>
                            </w:r>
                            <w:r>
                              <w:rPr>
                                <w:sz w:val="18"/>
                              </w:rPr>
                              <w:t>walking distance</w:t>
                            </w:r>
                            <w:r>
                              <w:rPr>
                                <w:sz w:val="18"/>
                              </w:rPr>
                              <w:br/>
                            </w:r>
                          </w:p>
                          <w:p w14:paraId="5F417CC6" w14:textId="77777777" w:rsidR="0045256E" w:rsidRPr="00EC3E12" w:rsidRDefault="0045256E" w:rsidP="0045256E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spacing w:after="0" w:line="240" w:lineRule="auto"/>
                              <w:ind w:left="288"/>
                              <w:rPr>
                                <w:sz w:val="18"/>
                              </w:rPr>
                            </w:pPr>
                            <w:r w:rsidRPr="00EC3E12">
                              <w:rPr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572BE" id="_x0000_s1034" type="#_x0000_t202" style="position:absolute;margin-left:0;margin-top:.45pt;width:351.5pt;height:150pt;z-index:2516910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" filled="f" stroked="f">
                <v:textbox>
                  <w:txbxContent>
                    <w:p w14:paraId="5EB2006E" w14:textId="77777777" w:rsidR="0045256E" w:rsidRPr="00700393" w:rsidRDefault="0045256E" w:rsidP="0045256E">
                      <w:pPr>
                        <w:pStyle w:val="ListBullet"/>
                        <w:numPr>
                          <w:ilvl w:val="0"/>
                          <w:numId w:val="0"/>
                        </w:numPr>
                        <w:spacing w:after="0" w:line="276" w:lineRule="auto"/>
                        <w:rPr>
                          <w:color w:val="7F7F7F" w:themeColor="text1" w:themeTint="80"/>
                          <w:sz w:val="24"/>
                          <w:u w:val="single"/>
                        </w:rPr>
                      </w:pPr>
                      <w:r w:rsidRPr="00700393">
                        <w:rPr>
                          <w:color w:val="7F7F7F" w:themeColor="text1" w:themeTint="80"/>
                          <w:sz w:val="24"/>
                          <w:u w:val="single"/>
                        </w:rPr>
                        <w:t>Amenities:</w:t>
                      </w:r>
                    </w:p>
                    <w:p w14:paraId="6DC75353" w14:textId="77777777" w:rsidR="0045256E" w:rsidRPr="00B72062" w:rsidRDefault="0045256E" w:rsidP="0045256E">
                      <w:pPr>
                        <w:pStyle w:val="ListBullet"/>
                        <w:spacing w:after="0" w:line="240" w:lineRule="auto"/>
                        <w:rPr>
                          <w:sz w:val="18"/>
                        </w:rPr>
                      </w:pPr>
                      <w:r w:rsidRPr="00B72062">
                        <w:rPr>
                          <w:sz w:val="18"/>
                        </w:rPr>
                        <w:t>Class A lobby with touch screen directory</w:t>
                      </w:r>
                      <w:r>
                        <w:rPr>
                          <w:sz w:val="18"/>
                        </w:rPr>
                        <w:br/>
                      </w:r>
                    </w:p>
                    <w:p w14:paraId="12D48F6A" w14:textId="77777777" w:rsidR="0045256E" w:rsidRPr="00B72062" w:rsidRDefault="0045256E" w:rsidP="0045256E">
                      <w:pPr>
                        <w:pStyle w:val="ListBullet"/>
                        <w:spacing w:after="0" w:line="240" w:lineRule="auto"/>
                        <w:rPr>
                          <w:sz w:val="18"/>
                        </w:rPr>
                      </w:pPr>
                      <w:r w:rsidRPr="00B72062">
                        <w:rPr>
                          <w:sz w:val="18"/>
                        </w:rPr>
                        <w:t>Easy access to I-4, the Florida Turnpike, John Young Parkway and the East/West Expressway</w:t>
                      </w:r>
                      <w:r>
                        <w:rPr>
                          <w:sz w:val="18"/>
                        </w:rPr>
                        <w:br/>
                      </w:r>
                    </w:p>
                    <w:p w14:paraId="7F8E9D83" w14:textId="77777777" w:rsidR="0045256E" w:rsidRPr="00B72062" w:rsidRDefault="0045256E" w:rsidP="0045256E">
                      <w:pPr>
                        <w:pStyle w:val="ListBullet"/>
                        <w:spacing w:after="0" w:line="240" w:lineRule="auto"/>
                        <w:rPr>
                          <w:sz w:val="18"/>
                        </w:rPr>
                      </w:pPr>
                      <w:r w:rsidRPr="00B72062">
                        <w:rPr>
                          <w:sz w:val="18"/>
                        </w:rPr>
                        <w:t xml:space="preserve">Close to Universal Studios and Island of Adventures, Restaurant row, and the Millenia mall. </w:t>
                      </w:r>
                      <w:r>
                        <w:rPr>
                          <w:sz w:val="18"/>
                        </w:rPr>
                        <w:br/>
                      </w:r>
                    </w:p>
                    <w:p w14:paraId="1D3D99C9" w14:textId="77777777" w:rsidR="0045256E" w:rsidRPr="00B72062" w:rsidRDefault="0045256E" w:rsidP="0045256E">
                      <w:pPr>
                        <w:pStyle w:val="ListBullet"/>
                        <w:spacing w:after="0" w:line="240" w:lineRule="auto"/>
                        <w:rPr>
                          <w:sz w:val="18"/>
                        </w:rPr>
                      </w:pPr>
                      <w:r w:rsidRPr="00B72062">
                        <w:rPr>
                          <w:sz w:val="18"/>
                        </w:rPr>
                        <w:t xml:space="preserve">Variety of hotels within </w:t>
                      </w:r>
                      <w:r>
                        <w:rPr>
                          <w:sz w:val="18"/>
                        </w:rPr>
                        <w:t>walking distance</w:t>
                      </w:r>
                      <w:r>
                        <w:rPr>
                          <w:sz w:val="18"/>
                        </w:rPr>
                        <w:br/>
                      </w:r>
                    </w:p>
                    <w:p w14:paraId="5F417CC6" w14:textId="77777777" w:rsidR="0045256E" w:rsidRPr="00EC3E12" w:rsidRDefault="0045256E" w:rsidP="0045256E">
                      <w:pPr>
                        <w:pStyle w:val="ListBullet"/>
                        <w:numPr>
                          <w:ilvl w:val="0"/>
                          <w:numId w:val="0"/>
                        </w:numPr>
                        <w:spacing w:after="0" w:line="240" w:lineRule="auto"/>
                        <w:ind w:left="288"/>
                        <w:rPr>
                          <w:sz w:val="18"/>
                        </w:rPr>
                      </w:pPr>
                      <w:r w:rsidRPr="00EC3E12">
                        <w:rPr>
                          <w:sz w:val="1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71E9B3" w14:textId="60A3D2D1" w:rsidR="00B72062" w:rsidRPr="0045256E" w:rsidRDefault="00B72062" w:rsidP="00F40E34"/>
    <w:p w14:paraId="011F644E" w14:textId="77777777" w:rsidR="003057C1" w:rsidRPr="003057C1" w:rsidRDefault="00EC3E12" w:rsidP="003057C1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242E37" wp14:editId="510DC487">
                <wp:simplePos x="0" y="0"/>
                <wp:positionH relativeFrom="column">
                  <wp:posOffset>5594350</wp:posOffset>
                </wp:positionH>
                <wp:positionV relativeFrom="paragraph">
                  <wp:posOffset>95885</wp:posOffset>
                </wp:positionV>
                <wp:extent cx="1460500" cy="577850"/>
                <wp:effectExtent l="0" t="0" r="0" b="0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00" cy="577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213702" w14:textId="5E6797EA" w:rsidR="00EC3E12" w:rsidRDefault="00EC3E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42E37" id="Text Box 224" o:spid="_x0000_s1035" type="#_x0000_t202" style="position:absolute;margin-left:440.5pt;margin-top:7.55pt;width:115pt;height:4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" filled="f" stroked="f" strokeweight=".5pt">
                <v:textbox>
                  <w:txbxContent>
                    <w:p w14:paraId="74213702" w14:textId="5E6797EA" w:rsidR="00EC3E12" w:rsidRDefault="00EC3E12"/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395300" wp14:editId="6A31E650">
                <wp:simplePos x="0" y="0"/>
                <wp:positionH relativeFrom="column">
                  <wp:posOffset>4806950</wp:posOffset>
                </wp:positionH>
                <wp:positionV relativeFrom="paragraph">
                  <wp:posOffset>48895</wp:posOffset>
                </wp:positionV>
                <wp:extent cx="876300" cy="736600"/>
                <wp:effectExtent l="0" t="0" r="0" b="6350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73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04BB50" w14:textId="455DA7F1" w:rsidR="00EF2DAF" w:rsidRDefault="00EF2D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395300" id="Text Box 223" o:spid="_x0000_s1036" type="#_x0000_t202" style="position:absolute;margin-left:378.5pt;margin-top:3.85pt;width:69pt;height:5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" filled="f" stroked="f" strokeweight=".5pt">
                <v:textbox>
                  <w:txbxContent>
                    <w:p w14:paraId="2604BB50" w14:textId="455DA7F1" w:rsidR="00EF2DAF" w:rsidRDefault="00EF2DAF"/>
                  </w:txbxContent>
                </v:textbox>
              </v:shape>
            </w:pict>
          </mc:Fallback>
        </mc:AlternateContent>
      </w:r>
      <w:r w:rsidR="00B72062">
        <w:rPr>
          <w:noProof/>
          <w:lang w:eastAsia="en-US"/>
        </w:rPr>
        <w:t xml:space="preserve">    </w:t>
      </w:r>
    </w:p>
    <w:p w14:paraId="2C57A382" w14:textId="77777777" w:rsidR="003057C1" w:rsidRPr="003057C1" w:rsidRDefault="003057C1" w:rsidP="003057C1"/>
    <w:p w14:paraId="39287B49" w14:textId="277673D1" w:rsidR="003057C1" w:rsidRDefault="003057C1" w:rsidP="003057C1"/>
    <w:p w14:paraId="7FDEA7D2" w14:textId="77777777" w:rsidR="003057C1" w:rsidRDefault="003057C1" w:rsidP="003057C1">
      <w:pPr>
        <w:tabs>
          <w:tab w:val="left" w:pos="1995"/>
        </w:tabs>
      </w:pPr>
    </w:p>
    <w:p w14:paraId="1BD920CC" w14:textId="77777777" w:rsidR="003057C1" w:rsidRDefault="003057C1" w:rsidP="003057C1">
      <w:pPr>
        <w:tabs>
          <w:tab w:val="left" w:pos="1995"/>
        </w:tabs>
      </w:pPr>
    </w:p>
    <w:p w14:paraId="73CBEF2C" w14:textId="32B8D7DA" w:rsidR="00F1488D" w:rsidRDefault="0045256E" w:rsidP="00390504">
      <w:pPr>
        <w:tabs>
          <w:tab w:val="left" w:pos="1995"/>
        </w:tabs>
        <w:ind w:left="-1080" w:right="-720"/>
        <w:jc w:val="center"/>
        <w:rPr>
          <w:b/>
          <w:noProof/>
          <w:color w:val="2682A6" w:themeColor="accent4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noProof/>
          <w:lang w:eastAsia="en-US"/>
        </w:rPr>
        <w:drawing>
          <wp:inline distT="0" distB="0" distL="0" distR="0" wp14:anchorId="783D9504" wp14:editId="50F18BDF">
            <wp:extent cx="2295525" cy="74865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-Marcent-Globe - Copy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75037" cy="774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36C9C" w14:textId="77777777" w:rsidR="00F1488D" w:rsidRPr="00F1488D" w:rsidRDefault="00F1488D" w:rsidP="00F1488D">
      <w:pPr>
        <w:rPr>
          <w:lang w:eastAsia="en-US"/>
        </w:rPr>
      </w:pPr>
    </w:p>
    <w:p w14:paraId="258A7FCE" w14:textId="77777777" w:rsidR="00390504" w:rsidRPr="00F1488D" w:rsidRDefault="000E75DB" w:rsidP="00F1488D">
      <w:pPr>
        <w:rPr>
          <w:lang w:eastAsia="en-US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7D5005" wp14:editId="7573AEBF">
                <wp:simplePos x="0" y="0"/>
                <wp:positionH relativeFrom="column">
                  <wp:posOffset>152400</wp:posOffset>
                </wp:positionH>
                <wp:positionV relativeFrom="paragraph">
                  <wp:posOffset>247650</wp:posOffset>
                </wp:positionV>
                <wp:extent cx="2705100" cy="14160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16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2F7E7F" w14:textId="234BEC66" w:rsidR="000E75DB" w:rsidRDefault="000E75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7D5005" id="Text Box 1" o:spid="_x0000_s1037" type="#_x0000_t202" style="position:absolute;margin-left:12pt;margin-top:19.5pt;width:213pt;height:111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" filled="f" stroked="f" strokeweight=".5pt">
                <v:textbox>
                  <w:txbxContent>
                    <w:p w14:paraId="092F7E7F" w14:textId="234BEC66" w:rsidR="000E75DB" w:rsidRDefault="000E75DB"/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03DAE8" wp14:editId="18F1EA7F">
                <wp:simplePos x="0" y="0"/>
                <wp:positionH relativeFrom="column">
                  <wp:posOffset>4235450</wp:posOffset>
                </wp:positionH>
                <wp:positionV relativeFrom="paragraph">
                  <wp:posOffset>946150</wp:posOffset>
                </wp:positionV>
                <wp:extent cx="2889250" cy="450850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2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A2D457" w14:textId="77777777" w:rsidR="000E75DB" w:rsidRPr="004044EF" w:rsidRDefault="000E75DB" w:rsidP="000E75DB">
                            <w:pPr>
                              <w:pStyle w:val="Company"/>
                              <w:rPr>
                                <w:color w:val="2682A6" w:themeColor="accent4"/>
                              </w:rPr>
                            </w:pPr>
                            <w:r w:rsidRPr="00F1488D">
                              <w:rPr>
                                <w:color w:val="auto"/>
                              </w:rPr>
                              <w:t>Contact: isabel lantry</w:t>
                            </w:r>
                          </w:p>
                          <w:p w14:paraId="5FB8F1EF" w14:textId="4DD76DC7" w:rsidR="000E75DB" w:rsidRDefault="000E75DB" w:rsidP="000E75DB">
                            <w:r>
                              <w:t xml:space="preserve"> | (407) 351-6006  | ilantry@marcent.us |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3DAE8" id="Text Box 5" o:spid="_x0000_s1038" type="#_x0000_t202" style="position:absolute;margin-left:333.5pt;margin-top:74.5pt;width:227.5pt;height:3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" filled="f" stroked="f" strokeweight=".5pt">
                <v:textbox>
                  <w:txbxContent>
                    <w:p w14:paraId="76A2D457" w14:textId="77777777" w:rsidR="000E75DB" w:rsidRPr="004044EF" w:rsidRDefault="000E75DB" w:rsidP="000E75DB">
                      <w:pPr>
                        <w:pStyle w:val="Company"/>
                        <w:rPr>
                          <w:color w:val="2682A6" w:themeColor="accent4"/>
                        </w:rPr>
                      </w:pPr>
                      <w:r w:rsidRPr="00F1488D">
                        <w:rPr>
                          <w:color w:val="auto"/>
                        </w:rPr>
                        <w:t>Contact: isabel lantry</w:t>
                      </w:r>
                    </w:p>
                    <w:p w14:paraId="5FB8F1EF" w14:textId="4DD76DC7" w:rsidR="000E75DB" w:rsidRDefault="000E75DB" w:rsidP="000E75DB">
                      <w:r>
                        <w:t xml:space="preserve"> | (407) 351-6006  | ilantry@marcent.us | </w:t>
                      </w:r>
                    </w:p>
                  </w:txbxContent>
                </v:textbox>
              </v:shape>
            </w:pict>
          </mc:Fallback>
        </mc:AlternateContent>
      </w:r>
    </w:p>
    <w:p w14:paraId="4D55C14D" w14:textId="77777777" w:rsidR="005E26A2" w:rsidRPr="005E26A2" w:rsidRDefault="005E26A2" w:rsidP="005E26A2">
      <w:pPr>
        <w:tabs>
          <w:tab w:val="left" w:pos="1995"/>
        </w:tabs>
        <w:ind w:left="-360" w:right="-360"/>
      </w:pPr>
      <w:r w:rsidRPr="00390504">
        <w:rPr>
          <w:b/>
          <w:noProof/>
          <w:color w:val="2682A6" w:themeColor="accent4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3BDD97D" wp14:editId="754D5198">
                <wp:simplePos x="0" y="0"/>
                <wp:positionH relativeFrom="column">
                  <wp:posOffset>5355590</wp:posOffset>
                </wp:positionH>
                <wp:positionV relativeFrom="paragraph">
                  <wp:posOffset>5054600</wp:posOffset>
                </wp:positionV>
                <wp:extent cx="1697990" cy="655955"/>
                <wp:effectExtent l="0" t="0" r="0" b="0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7437F2" w14:textId="77777777" w:rsidR="00DE49CA" w:rsidRDefault="00DE49CA" w:rsidP="00DE49CA">
                            <w:pPr>
                              <w:jc w:val="center"/>
                            </w:pPr>
                            <w:r w:rsidRPr="00DE49CA">
                              <w:rPr>
                                <w:b/>
                              </w:rPr>
                              <w:t>Mall of Millenia</w:t>
                            </w:r>
                            <w:r>
                              <w:rPr>
                                <w:b/>
                              </w:rPr>
                              <w:t xml:space="preserve"> &amp;</w:t>
                            </w:r>
                            <w:r w:rsidRPr="00DE49CA">
                              <w:rPr>
                                <w:b/>
                              </w:rPr>
                              <w:br/>
                              <w:t>Orlando Premium Outlets</w:t>
                            </w:r>
                            <w:r>
                              <w:br/>
                              <w:t>3 MINUTES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DD97D" id="_x0000_s1039" type="#_x0000_t202" style="position:absolute;left:0;text-align:left;margin-left:421.7pt;margin-top:398pt;width:133.7pt;height:51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" filled="f" stroked="f">
                <v:textbox>
                  <w:txbxContent>
                    <w:p w14:paraId="377437F2" w14:textId="77777777" w:rsidR="00DE49CA" w:rsidRDefault="00DE49CA" w:rsidP="00DE49CA">
                      <w:pPr>
                        <w:jc w:val="center"/>
                      </w:pPr>
                      <w:r w:rsidRPr="00DE49CA">
                        <w:rPr>
                          <w:b/>
                        </w:rPr>
                        <w:t>Mall of Millenia</w:t>
                      </w:r>
                      <w:r>
                        <w:rPr>
                          <w:b/>
                        </w:rPr>
                        <w:t xml:space="preserve"> &amp;</w:t>
                      </w:r>
                      <w:r w:rsidRPr="00DE49CA">
                        <w:rPr>
                          <w:b/>
                        </w:rPr>
                        <w:br/>
                        <w:t>Orlando Premium Outlets</w:t>
                      </w:r>
                      <w:r>
                        <w:br/>
                        <w:t>3 MINUTES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90504">
        <w:rPr>
          <w:b/>
          <w:noProof/>
          <w:color w:val="2682A6" w:themeColor="accent4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2403579" wp14:editId="6450232B">
                <wp:simplePos x="0" y="0"/>
                <wp:positionH relativeFrom="column">
                  <wp:posOffset>3644900</wp:posOffset>
                </wp:positionH>
                <wp:positionV relativeFrom="paragraph">
                  <wp:posOffset>5071745</wp:posOffset>
                </wp:positionV>
                <wp:extent cx="1356995" cy="437515"/>
                <wp:effectExtent l="0" t="0" r="0" b="63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995" cy="4375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A38A2" w14:textId="77777777" w:rsidR="00DE49CA" w:rsidRDefault="00DE49CA" w:rsidP="00DE49CA">
                            <w:pPr>
                              <w:jc w:val="center"/>
                            </w:pPr>
                            <w:r w:rsidRPr="00DE49CA">
                              <w:rPr>
                                <w:b/>
                              </w:rPr>
                              <w:t>Downtown Orlando</w:t>
                            </w:r>
                            <w:r>
                              <w:br/>
                              <w:t>18 MINUTES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03579" id="_x0000_s1040" type="#_x0000_t202" style="position:absolute;left:0;text-align:left;margin-left:287pt;margin-top:399.35pt;width:106.85pt;height:34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" filled="f" stroked="f">
                <v:textbox>
                  <w:txbxContent>
                    <w:p w14:paraId="25EA38A2" w14:textId="77777777" w:rsidR="00DE49CA" w:rsidRDefault="00DE49CA" w:rsidP="00DE49CA">
                      <w:pPr>
                        <w:jc w:val="center"/>
                      </w:pPr>
                      <w:r w:rsidRPr="00DE49CA">
                        <w:rPr>
                          <w:b/>
                        </w:rPr>
                        <w:t>Downtown Orlando</w:t>
                      </w:r>
                      <w:r>
                        <w:br/>
                        <w:t>18 MINUTES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90504">
        <w:rPr>
          <w:b/>
          <w:noProof/>
          <w:color w:val="2682A6" w:themeColor="accent4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1621C02" wp14:editId="5BD96E70">
                <wp:simplePos x="0" y="0"/>
                <wp:positionH relativeFrom="column">
                  <wp:posOffset>-172085</wp:posOffset>
                </wp:positionH>
                <wp:positionV relativeFrom="paragraph">
                  <wp:posOffset>5074920</wp:posOffset>
                </wp:positionV>
                <wp:extent cx="1436370" cy="4210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421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E7A668" w14:textId="77777777" w:rsidR="00EE0BB0" w:rsidRPr="00EE0BB0" w:rsidRDefault="00EE0BB0" w:rsidP="00EE0B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E0BB0">
                              <w:rPr>
                                <w:b/>
                              </w:rPr>
                              <w:t>Orlando Int</w:t>
                            </w:r>
                            <w:r>
                              <w:rPr>
                                <w:b/>
                              </w:rPr>
                              <w:t>’l Airport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Pr="00EE0BB0">
                              <w:t>15 MINUTES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21C02" id="_x0000_s1041" type="#_x0000_t202" style="position:absolute;left:0;text-align:left;margin-left:-13.55pt;margin-top:399.6pt;width:113.1pt;height:3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" filled="f" stroked="f">
                <v:textbox>
                  <w:txbxContent>
                    <w:p w14:paraId="6EE7A668" w14:textId="77777777" w:rsidR="00EE0BB0" w:rsidRPr="00EE0BB0" w:rsidRDefault="00EE0BB0" w:rsidP="00EE0BB0">
                      <w:pPr>
                        <w:jc w:val="center"/>
                        <w:rPr>
                          <w:b/>
                        </w:rPr>
                      </w:pPr>
                      <w:r w:rsidRPr="00EE0BB0">
                        <w:rPr>
                          <w:b/>
                        </w:rPr>
                        <w:t>Orlando Int</w:t>
                      </w:r>
                      <w:r>
                        <w:rPr>
                          <w:b/>
                        </w:rPr>
                        <w:t>’l Airport</w:t>
                      </w:r>
                      <w:r>
                        <w:rPr>
                          <w:b/>
                        </w:rPr>
                        <w:br/>
                      </w:r>
                      <w:r w:rsidRPr="00EE0BB0">
                        <w:t>15 MINUTES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color w:val="2682A6" w:themeColor="accent4"/>
          <w:lang w:eastAsia="en-US"/>
        </w:rPr>
        <w:drawing>
          <wp:inline distT="0" distB="0" distL="0" distR="0" wp14:anchorId="3F6EA650" wp14:editId="12EF2CEC">
            <wp:extent cx="374650" cy="374650"/>
            <wp:effectExtent l="0" t="0" r="0" b="6350"/>
            <wp:docPr id="63" name="Graphic 63" descr="Mar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Download?provider=MicrosoftIcon&amp;fileName=Marker.svg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65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504" w:rsidRPr="005E26A2">
        <w:rPr>
          <w:b/>
          <w:noProof/>
          <w:color w:val="2682A6" w:themeColor="accent4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C9B15C0" wp14:editId="649E538B">
                <wp:simplePos x="0" y="0"/>
                <wp:positionH relativeFrom="column">
                  <wp:posOffset>1827711</wp:posOffset>
                </wp:positionH>
                <wp:positionV relativeFrom="paragraph">
                  <wp:posOffset>5076033</wp:posOffset>
                </wp:positionV>
                <wp:extent cx="1169670" cy="433070"/>
                <wp:effectExtent l="0" t="0" r="0" b="508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433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45A12" w14:textId="77777777" w:rsidR="00DE49CA" w:rsidRPr="00DE49CA" w:rsidRDefault="00DE49CA" w:rsidP="00DE49C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49CA">
                              <w:rPr>
                                <w:b/>
                              </w:rPr>
                              <w:t>Restaurant Row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Pr="00DE49CA">
                              <w:t>8 MINUTES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B15C0" id="_x0000_s1042" type="#_x0000_t202" style="position:absolute;left:0;text-align:left;margin-left:143.9pt;margin-top:399.7pt;width:92.1pt;height:34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" filled="f" stroked="f">
                <v:textbox>
                  <w:txbxContent>
                    <w:p w14:paraId="26545A12" w14:textId="77777777" w:rsidR="00DE49CA" w:rsidRPr="00DE49CA" w:rsidRDefault="00DE49CA" w:rsidP="00DE49CA">
                      <w:pPr>
                        <w:jc w:val="center"/>
                        <w:rPr>
                          <w:b/>
                        </w:rPr>
                      </w:pPr>
                      <w:r w:rsidRPr="00DE49CA">
                        <w:rPr>
                          <w:b/>
                        </w:rPr>
                        <w:t>Restaurant Row</w:t>
                      </w:r>
                      <w:r>
                        <w:rPr>
                          <w:b/>
                        </w:rPr>
                        <w:br/>
                      </w:r>
                      <w:r w:rsidRPr="00DE49CA">
                        <w:t>8 MINUTES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53CF" w:rsidRPr="005E26A2">
        <w:rPr>
          <w:b/>
          <w:noProof/>
          <w:color w:val="2682A6" w:themeColor="accent4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F7F1CF" wp14:editId="4B0464C5">
                <wp:simplePos x="0" y="0"/>
                <wp:positionH relativeFrom="margin">
                  <wp:align>center</wp:align>
                </wp:positionH>
                <wp:positionV relativeFrom="paragraph">
                  <wp:posOffset>4021455</wp:posOffset>
                </wp:positionV>
                <wp:extent cx="7557135" cy="103822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7135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A6A9E8" w14:textId="77777777" w:rsidR="007C53CF" w:rsidRDefault="00EE0BB0">
                            <w:r>
                              <w:t xml:space="preserve">            </w:t>
                            </w:r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75386501" wp14:editId="0F87CEF4">
                                  <wp:extent cx="914400" cy="914400"/>
                                  <wp:effectExtent l="0" t="0" r="0" b="0"/>
                                  <wp:docPr id="55" name="Graphic 55" descr="Airpla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Download?provider=MicrosoftIcon&amp;fileName=Airplane.sv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            </w:t>
                            </w:r>
                            <w:r w:rsidR="005E26A2"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681B1638" wp14:editId="7230494B">
                                  <wp:extent cx="914400" cy="914400"/>
                                  <wp:effectExtent l="0" t="0" r="0" b="0"/>
                                  <wp:docPr id="56" name="Graphic 56" descr="Fork and knif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Download?provider=MicrosoftIcon&amp;fileName=ForkAndKnife.svg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                    </w:t>
                            </w:r>
                            <w:r w:rsidR="005E26A2"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4178B21D" wp14:editId="4E55E3B7">
                                  <wp:extent cx="914400" cy="914400"/>
                                  <wp:effectExtent l="0" t="0" r="0" b="0"/>
                                  <wp:docPr id="57" name="Graphic 57" descr="Cit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Download?provider=MicrosoftIcon&amp;fileName=City.svg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           </w:t>
                            </w:r>
                            <w:r w:rsidR="00390504">
                              <w:t xml:space="preserve"> </w:t>
                            </w:r>
                            <w:r>
                              <w:t xml:space="preserve">       </w:t>
                            </w:r>
                            <w:r w:rsidR="005E26A2"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500DD3DF" wp14:editId="3D85FD89">
                                  <wp:extent cx="914400" cy="914400"/>
                                  <wp:effectExtent l="0" t="0" r="0" b="0"/>
                                  <wp:docPr id="58" name="Graphic 58" descr="Shopping ba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Download?provider=MicrosoftIcon&amp;fileName=ShoppingBag.svg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F7F1CF" id="_x0000_s1043" type="#_x0000_t202" style="position:absolute;left:0;text-align:left;margin-left:0;margin-top:316.65pt;width:595.05pt;height:81.7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" filled="f" stroked="f" strokeweight=".5pt">
                <v:textbox>
                  <w:txbxContent>
                    <w:p w14:paraId="3FA6A9E8" w14:textId="77777777" w:rsidR="007C53CF" w:rsidRDefault="00EE0BB0">
                      <w:r>
                        <w:t xml:space="preserve">            </w:t>
                      </w:r>
                      <w:r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75386501" wp14:editId="0F87CEF4">
                            <wp:extent cx="914400" cy="914400"/>
                            <wp:effectExtent l="0" t="0" r="0" b="0"/>
                            <wp:docPr id="55" name="Graphic 55" descr="Airpla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Download?provider=MicrosoftIcon&amp;fileName=Airplane.sv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            </w:t>
                      </w:r>
                      <w:r w:rsidR="005E26A2"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681B1638" wp14:editId="7230494B">
                            <wp:extent cx="914400" cy="914400"/>
                            <wp:effectExtent l="0" t="0" r="0" b="0"/>
                            <wp:docPr id="56" name="Graphic 56" descr="Fork and knif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Download?provider=MicrosoftIcon&amp;fileName=ForkAndKnife.svg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2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                    </w:t>
                      </w:r>
                      <w:r w:rsidR="005E26A2"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4178B21D" wp14:editId="4E55E3B7">
                            <wp:extent cx="914400" cy="914400"/>
                            <wp:effectExtent l="0" t="0" r="0" b="0"/>
                            <wp:docPr id="57" name="Graphic 57" descr="Cit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Download?provider=MicrosoftIcon&amp;fileName=City.svg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2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           </w:t>
                      </w:r>
                      <w:r w:rsidR="00390504">
                        <w:t xml:space="preserve"> </w:t>
                      </w:r>
                      <w:r>
                        <w:t xml:space="preserve">       </w:t>
                      </w:r>
                      <w:r w:rsidR="005E26A2"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500DD3DF" wp14:editId="3D85FD89">
                            <wp:extent cx="914400" cy="914400"/>
                            <wp:effectExtent l="0" t="0" r="0" b="0"/>
                            <wp:docPr id="58" name="Graphic 58" descr="Shopping ba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" name="Download?provider=MicrosoftIcon&amp;fileName=ShoppingBag.svg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2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0504" w:rsidRPr="005E26A2">
        <w:rPr>
          <w:b/>
        </w:rPr>
        <w:t>AREA MAP</w:t>
      </w:r>
      <w:r>
        <w:br/>
        <w:t xml:space="preserve">  </w:t>
      </w:r>
      <w:r>
        <w:rPr>
          <w:noProof/>
          <w:lang w:eastAsia="en-US"/>
        </w:rPr>
        <w:drawing>
          <wp:inline distT="0" distB="0" distL="0" distR="0" wp14:anchorId="029AB9DA" wp14:editId="04D8A356">
            <wp:extent cx="7156450" cy="3534933"/>
            <wp:effectExtent l="19050" t="0" r="25400" b="101854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MAPFINAL3D.png"/>
                    <pic:cNvPicPr/>
                  </pic:nvPicPr>
                  <pic:blipFill rotWithShape="1">
                    <a:blip r:embed="rId29"/>
                    <a:srcRect r="2037"/>
                    <a:stretch/>
                  </pic:blipFill>
                  <pic:spPr bwMode="auto">
                    <a:xfrm>
                      <a:off x="0" y="0"/>
                      <a:ext cx="7158256" cy="35358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E57B0A" w14:textId="77777777" w:rsidR="00EE0BB0" w:rsidRDefault="005840CB" w:rsidP="00390504">
      <w:pPr>
        <w:tabs>
          <w:tab w:val="left" w:pos="1995"/>
        </w:tabs>
        <w:ind w:left="-360" w:right="-360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FEC422" wp14:editId="19B70511">
                <wp:simplePos x="0" y="0"/>
                <wp:positionH relativeFrom="column">
                  <wp:posOffset>349250</wp:posOffset>
                </wp:positionH>
                <wp:positionV relativeFrom="paragraph">
                  <wp:posOffset>731520</wp:posOffset>
                </wp:positionV>
                <wp:extent cx="2355850" cy="2425700"/>
                <wp:effectExtent l="0" t="0" r="0" b="0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850" cy="2425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ADEB38" w14:textId="77777777" w:rsidR="005840CB" w:rsidRDefault="005840CB" w:rsidP="005840CB">
                            <w:pPr>
                              <w:pStyle w:val="Heading1"/>
                            </w:pPr>
                            <w:r>
                              <w:t>IDEAL FOR:</w:t>
                            </w:r>
                            <w:r w:rsidRPr="005840CB">
                              <w:rPr>
                                <w:noProof/>
                                <w:lang w:eastAsia="en-US"/>
                              </w:rPr>
                              <w:t xml:space="preserve"> </w:t>
                            </w:r>
                          </w:p>
                          <w:p w14:paraId="332592FE" w14:textId="77777777" w:rsidR="005840CB" w:rsidRDefault="005840CB" w:rsidP="005840CB">
                            <w:pPr>
                              <w:pStyle w:val="ListBullet"/>
                            </w:pPr>
                            <w:r>
                              <w:t>Insurance Companies</w:t>
                            </w:r>
                          </w:p>
                          <w:p w14:paraId="4384F756" w14:textId="77777777" w:rsidR="005840CB" w:rsidRDefault="005840CB" w:rsidP="005840CB">
                            <w:pPr>
                              <w:pStyle w:val="ListBullet"/>
                            </w:pPr>
                            <w:r>
                              <w:t>Real Estate Companies</w:t>
                            </w:r>
                          </w:p>
                          <w:p w14:paraId="5F1168A5" w14:textId="77777777" w:rsidR="005840CB" w:rsidRDefault="005840CB" w:rsidP="005840CB">
                            <w:pPr>
                              <w:pStyle w:val="ListBullet"/>
                            </w:pPr>
                            <w:r>
                              <w:t>Engineers</w:t>
                            </w:r>
                          </w:p>
                          <w:p w14:paraId="39E869F1" w14:textId="77777777" w:rsidR="005840CB" w:rsidRDefault="005840CB" w:rsidP="005840CB">
                            <w:pPr>
                              <w:pStyle w:val="ListBullet"/>
                            </w:pPr>
                            <w:r>
                              <w:t>Accounting Firms</w:t>
                            </w:r>
                          </w:p>
                          <w:p w14:paraId="243520E3" w14:textId="77777777" w:rsidR="005840CB" w:rsidRDefault="005840CB" w:rsidP="005840CB">
                            <w:pPr>
                              <w:pStyle w:val="ListBullet"/>
                            </w:pPr>
                            <w:r>
                              <w:t>Law offices</w:t>
                            </w:r>
                          </w:p>
                          <w:p w14:paraId="253B723E" w14:textId="77777777" w:rsidR="005840CB" w:rsidRDefault="005840CB" w:rsidP="005840CB">
                            <w:pPr>
                              <w:pStyle w:val="ListBullet"/>
                            </w:pPr>
                            <w:r>
                              <w:t>Healthcare Firms</w:t>
                            </w:r>
                          </w:p>
                          <w:p w14:paraId="749A7CD4" w14:textId="77777777" w:rsidR="005840CB" w:rsidRDefault="005840CB" w:rsidP="005840CB">
                            <w:pPr>
                              <w:pStyle w:val="ListBullet"/>
                            </w:pPr>
                            <w:r>
                              <w:t>Other Professional Services</w:t>
                            </w:r>
                          </w:p>
                          <w:p w14:paraId="65B3B5B8" w14:textId="77777777" w:rsidR="005840CB" w:rsidRDefault="005840CB" w:rsidP="005840CB">
                            <w:pPr>
                              <w:pStyle w:val="ListBulle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EC422" id="Text Box 227" o:spid="_x0000_s1044" type="#_x0000_t202" style="position:absolute;left:0;text-align:left;margin-left:27.5pt;margin-top:57.6pt;width:185.5pt;height:19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" filled="f" stroked="f" strokeweight=".5pt">
                <v:textbox>
                  <w:txbxContent>
                    <w:p w14:paraId="28ADEB38" w14:textId="77777777" w:rsidR="005840CB" w:rsidRDefault="005840CB" w:rsidP="005840CB">
                      <w:pPr>
                        <w:pStyle w:val="Heading1"/>
                      </w:pPr>
                      <w:r>
                        <w:t>IDEAL FOR:</w:t>
                      </w:r>
                      <w:r w:rsidRPr="005840CB">
                        <w:rPr>
                          <w:noProof/>
                          <w:lang w:eastAsia="en-US"/>
                        </w:rPr>
                        <w:t xml:space="preserve"> </w:t>
                      </w:r>
                    </w:p>
                    <w:p w14:paraId="332592FE" w14:textId="77777777" w:rsidR="005840CB" w:rsidRDefault="005840CB" w:rsidP="005840CB">
                      <w:pPr>
                        <w:pStyle w:val="ListBullet"/>
                      </w:pPr>
                      <w:r>
                        <w:t>Insurance Companies</w:t>
                      </w:r>
                    </w:p>
                    <w:p w14:paraId="4384F756" w14:textId="77777777" w:rsidR="005840CB" w:rsidRDefault="005840CB" w:rsidP="005840CB">
                      <w:pPr>
                        <w:pStyle w:val="ListBullet"/>
                      </w:pPr>
                      <w:r>
                        <w:t>Real Estate Companies</w:t>
                      </w:r>
                    </w:p>
                    <w:p w14:paraId="5F1168A5" w14:textId="77777777" w:rsidR="005840CB" w:rsidRDefault="005840CB" w:rsidP="005840CB">
                      <w:pPr>
                        <w:pStyle w:val="ListBullet"/>
                      </w:pPr>
                      <w:r>
                        <w:t>Engineers</w:t>
                      </w:r>
                    </w:p>
                    <w:p w14:paraId="39E869F1" w14:textId="77777777" w:rsidR="005840CB" w:rsidRDefault="005840CB" w:rsidP="005840CB">
                      <w:pPr>
                        <w:pStyle w:val="ListBullet"/>
                      </w:pPr>
                      <w:r>
                        <w:t>Accounting Firms</w:t>
                      </w:r>
                    </w:p>
                    <w:p w14:paraId="243520E3" w14:textId="77777777" w:rsidR="005840CB" w:rsidRDefault="005840CB" w:rsidP="005840CB">
                      <w:pPr>
                        <w:pStyle w:val="ListBullet"/>
                      </w:pPr>
                      <w:r>
                        <w:t>Law offices</w:t>
                      </w:r>
                    </w:p>
                    <w:p w14:paraId="253B723E" w14:textId="77777777" w:rsidR="005840CB" w:rsidRDefault="005840CB" w:rsidP="005840CB">
                      <w:pPr>
                        <w:pStyle w:val="ListBullet"/>
                      </w:pPr>
                      <w:r>
                        <w:t>Healthcare Firms</w:t>
                      </w:r>
                    </w:p>
                    <w:p w14:paraId="749A7CD4" w14:textId="77777777" w:rsidR="005840CB" w:rsidRDefault="005840CB" w:rsidP="005840CB">
                      <w:pPr>
                        <w:pStyle w:val="ListBullet"/>
                      </w:pPr>
                      <w:r>
                        <w:t>Other Professional Services</w:t>
                      </w:r>
                    </w:p>
                    <w:p w14:paraId="65B3B5B8" w14:textId="77777777" w:rsidR="005840CB" w:rsidRDefault="005840CB" w:rsidP="005840CB">
                      <w:pPr>
                        <w:pStyle w:val="ListBulle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4A14A7" wp14:editId="3E071572">
                <wp:simplePos x="0" y="0"/>
                <wp:positionH relativeFrom="column">
                  <wp:posOffset>3835400</wp:posOffset>
                </wp:positionH>
                <wp:positionV relativeFrom="paragraph">
                  <wp:posOffset>718820</wp:posOffset>
                </wp:positionV>
                <wp:extent cx="3289300" cy="2355850"/>
                <wp:effectExtent l="0" t="0" r="0" b="635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300" cy="235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505BF9" w14:textId="3B066151" w:rsidR="005840CB" w:rsidRDefault="002D44C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D035C4" wp14:editId="5CFD32B5">
                                  <wp:extent cx="2574713" cy="2896658"/>
                                  <wp:effectExtent l="0" t="8573" r="7938" b="7937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610933" cy="29374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840CB"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585C3D58" wp14:editId="65AA4B3B">
                                  <wp:extent cx="2557379" cy="1917700"/>
                                  <wp:effectExtent l="152400" t="152400" r="357505" b="36830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8" name="20170407_092402.jpg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>
                                            <a:off x="0" y="0"/>
                                            <a:ext cx="2559157" cy="19190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292100" dist="139700" dir="2700000" algn="tl" rotWithShape="0">
                                              <a:srgbClr val="333333">
                                                <a:alpha val="65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B51B5"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62082807" wp14:editId="353A8597">
                                  <wp:extent cx="3086100" cy="2314575"/>
                                  <wp:effectExtent l="4762" t="0" r="4763" b="4762"/>
                                  <wp:docPr id="592089754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308610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4A14A7" id="Text Box 229" o:spid="_x0000_s1045" type="#_x0000_t202" style="position:absolute;left:0;text-align:left;margin-left:302pt;margin-top:56.6pt;width:259pt;height:185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" filled="f" stroked="f" strokeweight=".5pt">
                <v:textbox>
                  <w:txbxContent>
                    <w:p w14:paraId="0B505BF9" w14:textId="3B066151" w:rsidR="005840CB" w:rsidRDefault="002D44C6">
                      <w:r>
                        <w:rPr>
                          <w:noProof/>
                        </w:rPr>
                        <w:drawing>
                          <wp:inline distT="0" distB="0" distL="0" distR="0" wp14:anchorId="7ED035C4" wp14:editId="5CFD32B5">
                            <wp:extent cx="2574713" cy="2896658"/>
                            <wp:effectExtent l="0" t="8573" r="7938" b="7937"/>
                            <wp:docPr id="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610933" cy="29374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840CB"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585C3D58" wp14:editId="65AA4B3B">
                            <wp:extent cx="2557379" cy="1917700"/>
                            <wp:effectExtent l="152400" t="152400" r="357505" b="368300"/>
                            <wp:docPr id="228" name="Picture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8" name="20170407_092402.jpg"/>
                                    <pic:cNvPicPr/>
                                  </pic:nvPicPr>
                                  <pic:blipFill>
                                    <a:blip r:embed="rId3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>
                                      <a:off x="0" y="0"/>
                                      <a:ext cx="2559157" cy="191903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292100" dist="139700" dir="2700000" algn="tl" rotWithShape="0">
                                        <a:srgbClr val="333333">
                                          <a:alpha val="65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B51B5"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62082807" wp14:editId="353A8597">
                            <wp:extent cx="3086100" cy="2314575"/>
                            <wp:effectExtent l="4762" t="0" r="4763" b="4762"/>
                            <wp:docPr id="592089754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3086100" cy="2314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90504">
        <w:br/>
      </w:r>
      <w:r w:rsidR="00390504">
        <w:rPr>
          <w:b/>
          <w:noProof/>
          <w:color w:val="2682A6" w:themeColor="accent4"/>
          <w:lang w:eastAsia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br/>
      </w:r>
      <w:r w:rsidR="002E5830">
        <w:t xml:space="preserve">                                                                                </w:t>
      </w:r>
      <w:r w:rsidR="002B69C7">
        <w:br w:type="textWrapping" w:clear="all"/>
      </w:r>
    </w:p>
    <w:p w14:paraId="17AE2732" w14:textId="77777777" w:rsidR="003057C1" w:rsidRPr="002B69C7" w:rsidRDefault="00EE0BB0" w:rsidP="00EE0BB0">
      <w:pPr>
        <w:tabs>
          <w:tab w:val="left" w:pos="1995"/>
        </w:tabs>
        <w:ind w:left="-1080" w:right="-720"/>
      </w:pPr>
      <w:r>
        <w:t xml:space="preserve"> </w:t>
      </w:r>
      <w:r>
        <w:br/>
        <w:t xml:space="preserve">              </w:t>
      </w:r>
      <w:r>
        <w:br/>
      </w:r>
      <w:r w:rsidR="002B69C7">
        <w:br w:type="textWrapping" w:clear="all"/>
      </w:r>
    </w:p>
    <w:sectPr w:rsidR="003057C1" w:rsidRPr="002B69C7" w:rsidSect="00390504">
      <w:pgSz w:w="12240" w:h="15840" w:code="1"/>
      <w:pgMar w:top="720" w:right="720" w:bottom="720" w:left="72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88FA4" w14:textId="77777777" w:rsidR="008E6A9E" w:rsidRDefault="008E6A9E">
      <w:pPr>
        <w:spacing w:after="0" w:line="240" w:lineRule="auto"/>
      </w:pPr>
      <w:r>
        <w:separator/>
      </w:r>
    </w:p>
  </w:endnote>
  <w:endnote w:type="continuationSeparator" w:id="0">
    <w:p w14:paraId="5473D6A5" w14:textId="77777777" w:rsidR="008E6A9E" w:rsidRDefault="008E6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D57C8" w14:textId="77777777" w:rsidR="008E6A9E" w:rsidRDefault="008E6A9E">
      <w:pPr>
        <w:spacing w:after="0" w:line="240" w:lineRule="auto"/>
      </w:pPr>
      <w:r>
        <w:separator/>
      </w:r>
    </w:p>
  </w:footnote>
  <w:footnote w:type="continuationSeparator" w:id="0">
    <w:p w14:paraId="52D9C0B4" w14:textId="77777777" w:rsidR="008E6A9E" w:rsidRDefault="008E6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7961B0C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num w:numId="1" w16cid:durableId="1364549825">
    <w:abstractNumId w:val="0"/>
  </w:num>
  <w:num w:numId="2" w16cid:durableId="1975792325">
    <w:abstractNumId w:val="0"/>
    <w:lvlOverride w:ilvl="0">
      <w:startOverride w:val="1"/>
    </w:lvlOverride>
  </w:num>
  <w:num w:numId="3" w16cid:durableId="1866748848">
    <w:abstractNumId w:val="0"/>
    <w:lvlOverride w:ilvl="0">
      <w:startOverride w:val="1"/>
    </w:lvlOverride>
  </w:num>
  <w:num w:numId="4" w16cid:durableId="172899206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6D9"/>
    <w:rsid w:val="00062767"/>
    <w:rsid w:val="000E75DB"/>
    <w:rsid w:val="001F7DF8"/>
    <w:rsid w:val="002B69C7"/>
    <w:rsid w:val="002C76B5"/>
    <w:rsid w:val="002D44C6"/>
    <w:rsid w:val="002E5830"/>
    <w:rsid w:val="003057C1"/>
    <w:rsid w:val="0031363E"/>
    <w:rsid w:val="00346D7E"/>
    <w:rsid w:val="00352EAF"/>
    <w:rsid w:val="003848D7"/>
    <w:rsid w:val="00390504"/>
    <w:rsid w:val="003A7012"/>
    <w:rsid w:val="004044EF"/>
    <w:rsid w:val="0045256E"/>
    <w:rsid w:val="00476F25"/>
    <w:rsid w:val="004F755D"/>
    <w:rsid w:val="005840CB"/>
    <w:rsid w:val="005E26A2"/>
    <w:rsid w:val="005F1F74"/>
    <w:rsid w:val="00620890"/>
    <w:rsid w:val="006A14DA"/>
    <w:rsid w:val="006D1454"/>
    <w:rsid w:val="00700393"/>
    <w:rsid w:val="0076045F"/>
    <w:rsid w:val="00763FB8"/>
    <w:rsid w:val="007C53CF"/>
    <w:rsid w:val="00821A47"/>
    <w:rsid w:val="00847BCD"/>
    <w:rsid w:val="00877F6A"/>
    <w:rsid w:val="008C1FB8"/>
    <w:rsid w:val="008E6A9E"/>
    <w:rsid w:val="009765C1"/>
    <w:rsid w:val="00A018C2"/>
    <w:rsid w:val="00A35C97"/>
    <w:rsid w:val="00A808ED"/>
    <w:rsid w:val="00B72062"/>
    <w:rsid w:val="00BC06D9"/>
    <w:rsid w:val="00C35FB1"/>
    <w:rsid w:val="00CF4D4D"/>
    <w:rsid w:val="00D055C7"/>
    <w:rsid w:val="00D114C2"/>
    <w:rsid w:val="00D43EDF"/>
    <w:rsid w:val="00DC0FC6"/>
    <w:rsid w:val="00DE0FBA"/>
    <w:rsid w:val="00DE49CA"/>
    <w:rsid w:val="00E521FC"/>
    <w:rsid w:val="00E666D3"/>
    <w:rsid w:val="00EC3E12"/>
    <w:rsid w:val="00EE0BB0"/>
    <w:rsid w:val="00EF2DAF"/>
    <w:rsid w:val="00F1488D"/>
    <w:rsid w:val="00F40E34"/>
    <w:rsid w:val="00F616C0"/>
    <w:rsid w:val="00FB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151CC2"/>
  <w15:chartTrackingRefBased/>
  <w15:docId w15:val="{501593B1-8AD2-47B2-A3AA-5BCB753D3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after="120" w:line="216" w:lineRule="auto"/>
      <w:outlineLvl w:val="0"/>
    </w:pPr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05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27E6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</w:pPr>
  </w:style>
  <w:style w:type="paragraph" w:styleId="Caption">
    <w:name w:val="caption"/>
    <w:basedOn w:val="Normal"/>
    <w:next w:val="Normal"/>
    <w:uiPriority w:val="2"/>
    <w:unhideWhenUsed/>
    <w:qFormat/>
    <w:pPr>
      <w:spacing w:after="0" w:line="240" w:lineRule="auto"/>
    </w:pPr>
    <w:rPr>
      <w:i/>
      <w:iCs/>
      <w:sz w:val="16"/>
    </w:rPr>
  </w:style>
  <w:style w:type="character" w:styleId="Strong">
    <w:name w:val="Strong"/>
    <w:basedOn w:val="DefaultParagraphFont"/>
    <w:uiPriority w:val="2"/>
    <w:qFormat/>
    <w:rPr>
      <w:b/>
      <w:bCs/>
    </w:rPr>
  </w:style>
  <w:style w:type="paragraph" w:styleId="Header">
    <w:name w:val="header"/>
    <w:basedOn w:val="Normal"/>
    <w:link w:val="HeaderChar"/>
    <w:uiPriority w:val="4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4"/>
  </w:style>
  <w:style w:type="paragraph" w:styleId="Footer">
    <w:name w:val="footer"/>
    <w:basedOn w:val="Normal"/>
    <w:link w:val="FooterChar"/>
    <w:uiPriority w:val="4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4"/>
    <w:rPr>
      <w:sz w:val="17"/>
    </w:rPr>
  </w:style>
  <w:style w:type="paragraph" w:customStyle="1" w:styleId="Company">
    <w:name w:val="Company"/>
    <w:basedOn w:val="Normal"/>
    <w:uiPriority w:val="4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NoSpacing">
    <w:name w:val="No Spacing"/>
    <w:link w:val="NoSpacingChar"/>
    <w:uiPriority w:val="1"/>
    <w:unhideWhenUsed/>
    <w:qFormat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before="720" w:after="0" w:line="216" w:lineRule="auto"/>
    </w:pPr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character" w:customStyle="1" w:styleId="DateChar">
    <w:name w:val="Date Char"/>
    <w:basedOn w:val="DefaultParagraphFont"/>
    <w:link w:val="Date"/>
    <w:uiPriority w:val="3"/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paragraph" w:customStyle="1" w:styleId="Address">
    <w:name w:val="Address"/>
    <w:basedOn w:val="Normal"/>
    <w:uiPriority w:val="4"/>
    <w:qFormat/>
    <w:pPr>
      <w:spacing w:after="0" w:line="240" w:lineRule="auto"/>
    </w:pPr>
    <w:rPr>
      <w:sz w:val="40"/>
    </w:rPr>
  </w:style>
  <w:style w:type="paragraph" w:styleId="ListParagraph">
    <w:name w:val="List Paragraph"/>
    <w:basedOn w:val="Normal"/>
    <w:uiPriority w:val="34"/>
    <w:unhideWhenUsed/>
    <w:qFormat/>
    <w:rsid w:val="00EE0BB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90504"/>
    <w:rPr>
      <w:rFonts w:asciiTheme="majorHAnsi" w:eastAsiaTheme="majorEastAsia" w:hAnsiTheme="majorHAnsi" w:cstheme="majorBidi"/>
      <w:color w:val="027E6F" w:themeColor="accent1" w:themeShade="BF"/>
      <w:sz w:val="26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F1488D"/>
  </w:style>
  <w:style w:type="paragraph" w:styleId="BalloonText">
    <w:name w:val="Balloon Text"/>
    <w:basedOn w:val="Normal"/>
    <w:link w:val="BalloonTextChar"/>
    <w:uiPriority w:val="99"/>
    <w:semiHidden/>
    <w:unhideWhenUsed/>
    <w:rsid w:val="00847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B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svg"/><Relationship Id="rId18" Type="http://schemas.openxmlformats.org/officeDocument/2006/relationships/image" Target="media/image10.png"/><Relationship Id="rId26" Type="http://schemas.openxmlformats.org/officeDocument/2006/relationships/image" Target="media/image18.sv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sv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image" Target="media/image16.svg"/><Relationship Id="rId32" Type="http://schemas.openxmlformats.org/officeDocument/2006/relationships/image" Target="media/image24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svg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31" Type="http://schemas.openxmlformats.org/officeDocument/2006/relationships/image" Target="media/image23.jp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svg"/><Relationship Id="rId27" Type="http://schemas.openxmlformats.org/officeDocument/2006/relationships/image" Target="media/image19.png"/><Relationship Id="rId30" Type="http://schemas.openxmlformats.org/officeDocument/2006/relationships/image" Target="media/image2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one\AppData\Roaming\Microsoft\Templates\Business%20flyer.dotx" TargetMode="External"/></Relationship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FE8F6-2F43-40D1-8FF0-88725880C9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3225D8-E22F-4E2A-8F52-FDBA1335D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flyer.dotx</Template>
  <TotalTime>8205</TotalTime>
  <Pages>2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DaSilva</dc:creator>
  <cp:keywords/>
  <dc:description/>
  <cp:lastModifiedBy>Isabel Raehn-Lantry</cp:lastModifiedBy>
  <cp:revision>3</cp:revision>
  <cp:lastPrinted>2024-09-11T14:18:00Z</cp:lastPrinted>
  <dcterms:created xsi:type="dcterms:W3CDTF">2018-08-06T15:02:00Z</dcterms:created>
  <dcterms:modified xsi:type="dcterms:W3CDTF">2026-01-27T20:51:00Z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TC029119009991</vt:lpwstr>
  </property>
</Properties>
</file>